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85"/>
        <w:gridCol w:w="8365"/>
      </w:tblGrid>
      <w:tr w:rsidR="00343E87" w:rsidTr="00D960FC">
        <w:tc>
          <w:tcPr>
            <w:tcW w:w="4585" w:type="dxa"/>
          </w:tcPr>
          <w:p w:rsidR="00343E87" w:rsidRDefault="00343E87">
            <w:pPr>
              <w:rPr>
                <w:sz w:val="36"/>
                <w:szCs w:val="36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58240" behindDoc="1" locked="0" layoutInCell="1" allowOverlap="1" wp14:anchorId="0962AB4A" wp14:editId="2951E0A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365125</wp:posOffset>
                  </wp:positionV>
                  <wp:extent cx="2286000" cy="1905000"/>
                  <wp:effectExtent l="0" t="0" r="0" b="0"/>
                  <wp:wrapTight wrapText="bothSides">
                    <wp:wrapPolygon edited="0">
                      <wp:start x="0" y="0"/>
                      <wp:lineTo x="0" y="21384"/>
                      <wp:lineTo x="21420" y="21384"/>
                      <wp:lineTo x="21420" y="0"/>
                      <wp:lineTo x="0" y="0"/>
                    </wp:wrapPolygon>
                  </wp:wrapTight>
                  <wp:docPr id="1" name="Picture 1" descr="Image result for gene, a separate peace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gene, a separate peace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6"/>
                <w:szCs w:val="36"/>
              </w:rPr>
              <w:t>Gene Forrester</w:t>
            </w:r>
          </w:p>
        </w:tc>
        <w:tc>
          <w:tcPr>
            <w:tcW w:w="8365" w:type="dxa"/>
          </w:tcPr>
          <w:p w:rsidR="00343E87" w:rsidRDefault="00343E8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The Narrator of the book.  Student at Devon school during World War II</w:t>
            </w:r>
          </w:p>
          <w:p w:rsidR="00343E87" w:rsidRDefault="00343E8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His best friend is Phineas (superior athlete). Gene is known for his academic skills</w:t>
            </w:r>
          </w:p>
          <w:p w:rsidR="00343E87" w:rsidRDefault="00343E87">
            <w:pPr>
              <w:rPr>
                <w:sz w:val="36"/>
                <w:szCs w:val="36"/>
              </w:rPr>
            </w:pPr>
          </w:p>
          <w:p w:rsidR="00343E87" w:rsidRDefault="00343E87">
            <w:pPr>
              <w:rPr>
                <w:sz w:val="36"/>
                <w:szCs w:val="36"/>
              </w:rPr>
            </w:pPr>
          </w:p>
          <w:p w:rsidR="00343E87" w:rsidRDefault="00343E87">
            <w:pPr>
              <w:rPr>
                <w:sz w:val="36"/>
                <w:szCs w:val="36"/>
              </w:rPr>
            </w:pPr>
          </w:p>
          <w:p w:rsidR="00343E87" w:rsidRDefault="00343E87">
            <w:pPr>
              <w:rPr>
                <w:sz w:val="36"/>
                <w:szCs w:val="36"/>
              </w:rPr>
            </w:pPr>
          </w:p>
          <w:p w:rsidR="00343E87" w:rsidRDefault="00343E87">
            <w:pPr>
              <w:rPr>
                <w:sz w:val="36"/>
                <w:szCs w:val="36"/>
              </w:rPr>
            </w:pPr>
          </w:p>
        </w:tc>
      </w:tr>
      <w:tr w:rsidR="00343E87" w:rsidTr="00D960FC">
        <w:tc>
          <w:tcPr>
            <w:tcW w:w="4585" w:type="dxa"/>
          </w:tcPr>
          <w:p w:rsidR="00343E87" w:rsidRDefault="00343E8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Phineas (Finny)</w:t>
            </w:r>
          </w:p>
          <w:p w:rsidR="00343E87" w:rsidRDefault="00343E87">
            <w:pPr>
              <w:rPr>
                <w:sz w:val="36"/>
                <w:szCs w:val="36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4524CF18" wp14:editId="3029B6CB">
                  <wp:extent cx="3076575" cy="2847975"/>
                  <wp:effectExtent l="0" t="0" r="9525" b="9525"/>
                  <wp:docPr id="2" name="Picture 2" descr="Image result for finny, a separate peace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inny, a separate peace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775" cy="285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5" w:type="dxa"/>
          </w:tcPr>
          <w:p w:rsidR="00343E87" w:rsidRDefault="00343E8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Gene’s best friend and roommate. He is a remarkable athlete with a disregard for the rules and an ability to win over people.  He’s social and funny. </w:t>
            </w:r>
          </w:p>
          <w:p w:rsidR="00343E87" w:rsidRDefault="00343E87">
            <w:pPr>
              <w:rPr>
                <w:sz w:val="36"/>
                <w:szCs w:val="36"/>
              </w:rPr>
            </w:pPr>
          </w:p>
          <w:p w:rsidR="00343E87" w:rsidRDefault="00343E87">
            <w:pPr>
              <w:rPr>
                <w:sz w:val="36"/>
                <w:szCs w:val="36"/>
              </w:rPr>
            </w:pPr>
          </w:p>
          <w:p w:rsidR="00343E87" w:rsidRDefault="00343E87">
            <w:pPr>
              <w:rPr>
                <w:sz w:val="36"/>
                <w:szCs w:val="36"/>
              </w:rPr>
            </w:pPr>
          </w:p>
          <w:p w:rsidR="00343E87" w:rsidRDefault="00343E87">
            <w:pPr>
              <w:rPr>
                <w:sz w:val="36"/>
                <w:szCs w:val="36"/>
              </w:rPr>
            </w:pPr>
          </w:p>
          <w:p w:rsidR="00343E87" w:rsidRDefault="00343E87">
            <w:pPr>
              <w:rPr>
                <w:sz w:val="36"/>
                <w:szCs w:val="36"/>
              </w:rPr>
            </w:pPr>
          </w:p>
          <w:p w:rsidR="00343E87" w:rsidRDefault="00343E87">
            <w:pPr>
              <w:rPr>
                <w:sz w:val="36"/>
                <w:szCs w:val="36"/>
              </w:rPr>
            </w:pPr>
          </w:p>
          <w:p w:rsidR="00343E87" w:rsidRDefault="00343E87">
            <w:pPr>
              <w:rPr>
                <w:sz w:val="36"/>
                <w:szCs w:val="36"/>
              </w:rPr>
            </w:pPr>
          </w:p>
          <w:p w:rsidR="00343E87" w:rsidRDefault="00343E87">
            <w:pPr>
              <w:rPr>
                <w:sz w:val="36"/>
                <w:szCs w:val="36"/>
              </w:rPr>
            </w:pPr>
          </w:p>
        </w:tc>
      </w:tr>
      <w:tr w:rsidR="00343E87" w:rsidTr="00D960FC">
        <w:tc>
          <w:tcPr>
            <w:tcW w:w="4585" w:type="dxa"/>
          </w:tcPr>
          <w:p w:rsidR="00343E87" w:rsidRDefault="00964EB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 xml:space="preserve">Leper </w:t>
            </w:r>
            <w:proofErr w:type="spellStart"/>
            <w:r>
              <w:rPr>
                <w:sz w:val="36"/>
                <w:szCs w:val="36"/>
              </w:rPr>
              <w:t>Lepellier</w:t>
            </w:r>
            <w:proofErr w:type="spellEnd"/>
          </w:p>
          <w:p w:rsidR="00964EB2" w:rsidRDefault="00964EB2">
            <w:pPr>
              <w:rPr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B5652E0" wp14:editId="49B64001">
                  <wp:extent cx="2590800" cy="2590800"/>
                  <wp:effectExtent l="0" t="0" r="0" b="0"/>
                  <wp:docPr id="3" name="Picture 3" descr="Image result for a separate peace leper lepel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 separate peace leper lepel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5" w:type="dxa"/>
          </w:tcPr>
          <w:p w:rsidR="00343E87" w:rsidRDefault="00964EB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soft-spoken, nature loving boy, with an old soul. He is a little odd compared to the other boys. He is an avid skier and naturalist.</w:t>
            </w:r>
          </w:p>
        </w:tc>
      </w:tr>
      <w:tr w:rsidR="00343E87" w:rsidTr="00D960FC">
        <w:tc>
          <w:tcPr>
            <w:tcW w:w="4585" w:type="dxa"/>
          </w:tcPr>
          <w:p w:rsidR="00343E87" w:rsidRDefault="00964EB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Mr. </w:t>
            </w:r>
            <w:proofErr w:type="spellStart"/>
            <w:r>
              <w:rPr>
                <w:sz w:val="36"/>
                <w:szCs w:val="36"/>
              </w:rPr>
              <w:t>Ludsbury</w:t>
            </w:r>
            <w:proofErr w:type="spellEnd"/>
          </w:p>
          <w:p w:rsidR="001A0101" w:rsidRDefault="001A0101">
            <w:pPr>
              <w:rPr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C23E07" wp14:editId="09D28051">
                  <wp:extent cx="1866900" cy="2276475"/>
                  <wp:effectExtent l="0" t="0" r="0" b="9525"/>
                  <wp:docPr id="6" name="Picture 6" descr="Image result for The Mvie in a Seperate Peace Mr Ludsbu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Mvie in a Seperate Peace Mr Ludsbu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101" w:rsidRDefault="001A0101">
            <w:pPr>
              <w:rPr>
                <w:sz w:val="36"/>
                <w:szCs w:val="36"/>
              </w:rPr>
            </w:pPr>
          </w:p>
        </w:tc>
        <w:tc>
          <w:tcPr>
            <w:tcW w:w="8365" w:type="dxa"/>
          </w:tcPr>
          <w:p w:rsidR="00343E87" w:rsidRDefault="00343E87">
            <w:pPr>
              <w:rPr>
                <w:sz w:val="36"/>
                <w:szCs w:val="36"/>
              </w:rPr>
            </w:pPr>
          </w:p>
        </w:tc>
      </w:tr>
      <w:tr w:rsidR="001A0101" w:rsidTr="00D960FC">
        <w:tc>
          <w:tcPr>
            <w:tcW w:w="4585" w:type="dxa"/>
          </w:tcPr>
          <w:p w:rsidR="001A0101" w:rsidRDefault="001A0101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lastRenderedPageBreak/>
              <w:t>Quackenbush</w:t>
            </w:r>
            <w:proofErr w:type="spellEnd"/>
          </w:p>
          <w:p w:rsidR="00D960FC" w:rsidRDefault="00D960FC">
            <w:pPr>
              <w:rPr>
                <w:sz w:val="36"/>
                <w:szCs w:val="36"/>
              </w:rPr>
            </w:pPr>
            <w:r w:rsidRPr="00D960FC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60288" behindDoc="1" locked="0" layoutInCell="1" allowOverlap="1" wp14:anchorId="6459989B" wp14:editId="5C4067F2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95885</wp:posOffset>
                  </wp:positionV>
                  <wp:extent cx="2430637" cy="3019425"/>
                  <wp:effectExtent l="0" t="0" r="8255" b="0"/>
                  <wp:wrapTight wrapText="bothSides">
                    <wp:wrapPolygon edited="0">
                      <wp:start x="0" y="0"/>
                      <wp:lineTo x="0" y="21396"/>
                      <wp:lineTo x="21504" y="21396"/>
                      <wp:lineTo x="21504" y="0"/>
                      <wp:lineTo x="0" y="0"/>
                    </wp:wrapPolygon>
                  </wp:wrapTight>
                  <wp:docPr id="8" name="Picture 8" descr="Image result for , crew captain rowing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, crew captain rowing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637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60FC" w:rsidRPr="00D960FC" w:rsidRDefault="00D960FC" w:rsidP="00D960FC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:rsidR="00D960FC" w:rsidRDefault="00D960FC">
            <w:pPr>
              <w:rPr>
                <w:sz w:val="36"/>
                <w:szCs w:val="36"/>
              </w:rPr>
            </w:pPr>
          </w:p>
          <w:p w:rsidR="00D960FC" w:rsidRDefault="00D960FC">
            <w:pPr>
              <w:rPr>
                <w:sz w:val="36"/>
                <w:szCs w:val="36"/>
              </w:rPr>
            </w:pPr>
          </w:p>
          <w:p w:rsidR="00D960FC" w:rsidRDefault="00D960FC">
            <w:pPr>
              <w:rPr>
                <w:sz w:val="36"/>
                <w:szCs w:val="36"/>
              </w:rPr>
            </w:pPr>
          </w:p>
          <w:p w:rsidR="00D960FC" w:rsidRDefault="00D960FC">
            <w:pPr>
              <w:rPr>
                <w:sz w:val="36"/>
                <w:szCs w:val="36"/>
              </w:rPr>
            </w:pPr>
          </w:p>
        </w:tc>
        <w:tc>
          <w:tcPr>
            <w:tcW w:w="8365" w:type="dxa"/>
          </w:tcPr>
          <w:p w:rsidR="001A0101" w:rsidRDefault="001A0101">
            <w:pPr>
              <w:rPr>
                <w:sz w:val="36"/>
                <w:szCs w:val="36"/>
              </w:rPr>
            </w:pPr>
          </w:p>
        </w:tc>
      </w:tr>
      <w:tr w:rsidR="00343E87" w:rsidTr="00D960FC">
        <w:tc>
          <w:tcPr>
            <w:tcW w:w="4585" w:type="dxa"/>
          </w:tcPr>
          <w:p w:rsidR="00343E87" w:rsidRDefault="00964EB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Mr. </w:t>
            </w:r>
            <w:proofErr w:type="spellStart"/>
            <w:r>
              <w:rPr>
                <w:sz w:val="36"/>
                <w:szCs w:val="36"/>
              </w:rPr>
              <w:t>Prud’Homme</w:t>
            </w:r>
            <w:proofErr w:type="spellEnd"/>
          </w:p>
          <w:p w:rsidR="00964EB2" w:rsidRDefault="001A0101">
            <w:pPr>
              <w:rPr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7C31D624" wp14:editId="1EF12F32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67310</wp:posOffset>
                  </wp:positionV>
                  <wp:extent cx="2009775" cy="2009775"/>
                  <wp:effectExtent l="0" t="0" r="9525" b="9525"/>
                  <wp:wrapTight wrapText="bothSides">
                    <wp:wrapPolygon edited="0">
                      <wp:start x="0" y="0"/>
                      <wp:lineTo x="0" y="21498"/>
                      <wp:lineTo x="21498" y="21498"/>
                      <wp:lineTo x="21498" y="0"/>
                      <wp:lineTo x="0" y="0"/>
                    </wp:wrapPolygon>
                  </wp:wrapTight>
                  <wp:docPr id="4" name="Picture 4" descr="Image result for a separate peace Mr. Ludsbu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a separate peace Mr. Ludsbu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64EB2" w:rsidRDefault="00964EB2">
            <w:pPr>
              <w:rPr>
                <w:sz w:val="36"/>
                <w:szCs w:val="36"/>
              </w:rPr>
            </w:pPr>
          </w:p>
          <w:p w:rsidR="00964EB2" w:rsidRDefault="00964EB2">
            <w:pPr>
              <w:rPr>
                <w:sz w:val="36"/>
                <w:szCs w:val="36"/>
              </w:rPr>
            </w:pPr>
          </w:p>
        </w:tc>
        <w:tc>
          <w:tcPr>
            <w:tcW w:w="8365" w:type="dxa"/>
          </w:tcPr>
          <w:p w:rsidR="00343E87" w:rsidRDefault="00343E87">
            <w:pPr>
              <w:rPr>
                <w:sz w:val="36"/>
                <w:szCs w:val="36"/>
              </w:rPr>
            </w:pPr>
          </w:p>
        </w:tc>
      </w:tr>
      <w:tr w:rsidR="00343E87" w:rsidTr="00D960FC">
        <w:tc>
          <w:tcPr>
            <w:tcW w:w="4585" w:type="dxa"/>
          </w:tcPr>
          <w:p w:rsidR="00343E87" w:rsidRDefault="00964EB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Brinker</w:t>
            </w:r>
          </w:p>
          <w:p w:rsidR="00964EB2" w:rsidRDefault="00964EB2">
            <w:pPr>
              <w:rPr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286000" cy="2286000"/>
                  <wp:effectExtent l="0" t="0" r="0" b="0"/>
                  <wp:docPr id="5" name="Picture 5" descr="Image result for a separate peace Mr. Ludsbu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a separate peace Mr. Ludsbu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0FC" w:rsidRDefault="00D960FC">
            <w:pPr>
              <w:rPr>
                <w:sz w:val="36"/>
                <w:szCs w:val="36"/>
              </w:rPr>
            </w:pPr>
          </w:p>
          <w:p w:rsidR="00D960FC" w:rsidRDefault="00D960FC">
            <w:pPr>
              <w:rPr>
                <w:sz w:val="36"/>
                <w:szCs w:val="36"/>
              </w:rPr>
            </w:pPr>
          </w:p>
          <w:p w:rsidR="00D960FC" w:rsidRDefault="00D960FC">
            <w:pPr>
              <w:rPr>
                <w:sz w:val="36"/>
                <w:szCs w:val="36"/>
              </w:rPr>
            </w:pPr>
          </w:p>
        </w:tc>
        <w:tc>
          <w:tcPr>
            <w:tcW w:w="8365" w:type="dxa"/>
          </w:tcPr>
          <w:p w:rsidR="00343E87" w:rsidRDefault="00343E87">
            <w:pPr>
              <w:rPr>
                <w:sz w:val="36"/>
                <w:szCs w:val="36"/>
              </w:rPr>
            </w:pPr>
          </w:p>
        </w:tc>
      </w:tr>
      <w:tr w:rsidR="00343E87" w:rsidTr="00D960FC">
        <w:tc>
          <w:tcPr>
            <w:tcW w:w="4585" w:type="dxa"/>
          </w:tcPr>
          <w:p w:rsidR="00343E87" w:rsidRDefault="001A010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Mr. and Mrs. Patch-Withers</w:t>
            </w:r>
          </w:p>
          <w:p w:rsidR="00D960FC" w:rsidRDefault="00D960FC">
            <w:pPr>
              <w:rPr>
                <w:sz w:val="36"/>
                <w:szCs w:val="36"/>
              </w:rPr>
            </w:pPr>
          </w:p>
          <w:p w:rsidR="00D960FC" w:rsidRDefault="00D960FC">
            <w:pPr>
              <w:rPr>
                <w:sz w:val="36"/>
                <w:szCs w:val="36"/>
              </w:rPr>
            </w:pPr>
          </w:p>
          <w:p w:rsidR="00D960FC" w:rsidRDefault="00D960FC">
            <w:pPr>
              <w:rPr>
                <w:sz w:val="36"/>
                <w:szCs w:val="36"/>
              </w:rPr>
            </w:pPr>
          </w:p>
          <w:p w:rsidR="00D960FC" w:rsidRDefault="00D960FC">
            <w:pPr>
              <w:rPr>
                <w:sz w:val="36"/>
                <w:szCs w:val="36"/>
              </w:rPr>
            </w:pPr>
          </w:p>
          <w:p w:rsidR="00D960FC" w:rsidRDefault="00D960FC">
            <w:pPr>
              <w:rPr>
                <w:sz w:val="36"/>
                <w:szCs w:val="36"/>
              </w:rPr>
            </w:pPr>
          </w:p>
          <w:p w:rsidR="00D960FC" w:rsidRDefault="00D960FC">
            <w:pPr>
              <w:rPr>
                <w:sz w:val="36"/>
                <w:szCs w:val="36"/>
              </w:rPr>
            </w:pPr>
          </w:p>
          <w:p w:rsidR="00D960FC" w:rsidRDefault="00D960FC">
            <w:pPr>
              <w:rPr>
                <w:sz w:val="36"/>
                <w:szCs w:val="36"/>
              </w:rPr>
            </w:pPr>
          </w:p>
          <w:p w:rsidR="00D960FC" w:rsidRDefault="00D960FC">
            <w:pPr>
              <w:rPr>
                <w:sz w:val="36"/>
                <w:szCs w:val="36"/>
              </w:rPr>
            </w:pPr>
          </w:p>
        </w:tc>
        <w:tc>
          <w:tcPr>
            <w:tcW w:w="8365" w:type="dxa"/>
          </w:tcPr>
          <w:p w:rsidR="00343E87" w:rsidRDefault="001A010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Other Substitute Teachers whom Finny describes as “Stern” (Strict) and “conventional” (unimaginative).</w:t>
            </w:r>
          </w:p>
          <w:p w:rsidR="001A0101" w:rsidRDefault="001A0101">
            <w:pPr>
              <w:rPr>
                <w:sz w:val="36"/>
                <w:szCs w:val="36"/>
              </w:rPr>
            </w:pPr>
          </w:p>
          <w:p w:rsidR="001A0101" w:rsidRDefault="001A0101">
            <w:pPr>
              <w:rPr>
                <w:sz w:val="36"/>
                <w:szCs w:val="36"/>
              </w:rPr>
            </w:pPr>
          </w:p>
          <w:p w:rsidR="001A0101" w:rsidRDefault="001A0101">
            <w:pPr>
              <w:rPr>
                <w:sz w:val="36"/>
                <w:szCs w:val="36"/>
              </w:rPr>
            </w:pPr>
          </w:p>
        </w:tc>
      </w:tr>
      <w:tr w:rsidR="00343E87" w:rsidTr="00D960FC">
        <w:tc>
          <w:tcPr>
            <w:tcW w:w="4585" w:type="dxa"/>
          </w:tcPr>
          <w:p w:rsidR="00343E87" w:rsidRDefault="001A010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Phil  Latham</w:t>
            </w:r>
          </w:p>
          <w:p w:rsidR="001A0101" w:rsidRDefault="001A0101">
            <w:pPr>
              <w:rPr>
                <w:sz w:val="36"/>
                <w:szCs w:val="36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333625" cy="3079784"/>
                  <wp:effectExtent l="0" t="0" r="0" b="6350"/>
                  <wp:docPr id="7" name="Picture 7" descr="Image result for wrestling coach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wrestling coach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743" cy="308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5" w:type="dxa"/>
          </w:tcPr>
          <w:p w:rsidR="00343E87" w:rsidRDefault="00343E87">
            <w:pPr>
              <w:rPr>
                <w:sz w:val="36"/>
                <w:szCs w:val="36"/>
              </w:rPr>
            </w:pPr>
          </w:p>
        </w:tc>
      </w:tr>
      <w:tr w:rsidR="00D960FC" w:rsidTr="00D960FC">
        <w:tc>
          <w:tcPr>
            <w:tcW w:w="4585" w:type="dxa"/>
          </w:tcPr>
          <w:p w:rsidR="00D960FC" w:rsidRDefault="00D960F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Bobby Zane</w:t>
            </w:r>
          </w:p>
          <w:p w:rsidR="00D960FC" w:rsidRDefault="00D960FC">
            <w:pPr>
              <w:rPr>
                <w:sz w:val="36"/>
                <w:szCs w:val="36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228850" cy="2143125"/>
                  <wp:effectExtent l="0" t="0" r="0" b="9525"/>
                  <wp:docPr id="9" name="Picture 9" descr="Image result for bobby zane a separate peace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bobby zane a separate peace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5" w:type="dxa"/>
          </w:tcPr>
          <w:p w:rsidR="00D960FC" w:rsidRDefault="00D960FC">
            <w:pPr>
              <w:rPr>
                <w:sz w:val="36"/>
                <w:szCs w:val="36"/>
              </w:rPr>
            </w:pPr>
          </w:p>
        </w:tc>
      </w:tr>
      <w:tr w:rsidR="00D960FC" w:rsidTr="00D960FC">
        <w:tc>
          <w:tcPr>
            <w:tcW w:w="4585" w:type="dxa"/>
          </w:tcPr>
          <w:p w:rsidR="00D960FC" w:rsidRDefault="00D960F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Brinker Hadley</w:t>
            </w:r>
          </w:p>
          <w:p w:rsidR="00D960FC" w:rsidRDefault="00D960FC">
            <w:pPr>
              <w:rPr>
                <w:sz w:val="36"/>
                <w:szCs w:val="36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333625" cy="2333625"/>
                  <wp:effectExtent l="0" t="0" r="9525" b="9525"/>
                  <wp:docPr id="10" name="Picture 10" descr="http://67.media.tumblr.com/fb2b6818e9e33f64847cb33c10b9be7d/tumblr_mi9orp29Ez1qckpgao4_250.gif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67.media.tumblr.com/fb2b6818e9e33f64847cb33c10b9be7d/tumblr_mi9orp29Ez1qckpgao4_250.gif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5" w:type="dxa"/>
          </w:tcPr>
          <w:p w:rsidR="00D960FC" w:rsidRDefault="00D960FC">
            <w:pPr>
              <w:rPr>
                <w:sz w:val="36"/>
                <w:szCs w:val="36"/>
              </w:rPr>
            </w:pPr>
          </w:p>
        </w:tc>
      </w:tr>
      <w:tr w:rsidR="00D960FC" w:rsidTr="00D960FC">
        <w:tc>
          <w:tcPr>
            <w:tcW w:w="4585" w:type="dxa"/>
          </w:tcPr>
          <w:p w:rsidR="00D960FC" w:rsidRDefault="00D960F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Brownie Perkins</w:t>
            </w:r>
          </w:p>
          <w:p w:rsidR="00D960FC" w:rsidRDefault="00D960FC">
            <w:pPr>
              <w:rPr>
                <w:sz w:val="36"/>
                <w:szCs w:val="36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705100" cy="1847640"/>
                  <wp:effectExtent l="0" t="0" r="0" b="635"/>
                  <wp:docPr id="11" name="Picture 11" descr="Image result for picked on, small kid brownie perkins a separate peace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icked on, small kid brownie perkins a separate peac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236" cy="185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5" w:type="dxa"/>
          </w:tcPr>
          <w:p w:rsidR="00D960FC" w:rsidRDefault="00D960FC">
            <w:pPr>
              <w:rPr>
                <w:sz w:val="36"/>
                <w:szCs w:val="36"/>
              </w:rPr>
            </w:pPr>
          </w:p>
        </w:tc>
      </w:tr>
      <w:tr w:rsidR="00975FDA" w:rsidTr="00D960FC">
        <w:tc>
          <w:tcPr>
            <w:tcW w:w="4585" w:type="dxa"/>
          </w:tcPr>
          <w:p w:rsidR="00975FDA" w:rsidRDefault="00975FD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Captain Marvel</w:t>
            </w:r>
          </w:p>
          <w:p w:rsidR="00975FDA" w:rsidRDefault="00975FDA">
            <w:pPr>
              <w:rPr>
                <w:sz w:val="36"/>
                <w:szCs w:val="36"/>
              </w:rPr>
            </w:pPr>
            <w:bookmarkStart w:id="0" w:name="_GoBack"/>
            <w:bookmarkEnd w:id="0"/>
          </w:p>
        </w:tc>
        <w:tc>
          <w:tcPr>
            <w:tcW w:w="8365" w:type="dxa"/>
          </w:tcPr>
          <w:p w:rsidR="00975FDA" w:rsidRDefault="00975FDA">
            <w:pPr>
              <w:rPr>
                <w:sz w:val="36"/>
                <w:szCs w:val="36"/>
              </w:rPr>
            </w:pPr>
          </w:p>
        </w:tc>
      </w:tr>
      <w:tr w:rsidR="00975FDA" w:rsidTr="00D960FC">
        <w:tc>
          <w:tcPr>
            <w:tcW w:w="4585" w:type="dxa"/>
          </w:tcPr>
          <w:p w:rsidR="00975FDA" w:rsidRDefault="00975FD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Chet Douglass</w:t>
            </w:r>
            <w:r>
              <w:rPr>
                <w:noProof/>
                <w:color w:val="0000FF"/>
              </w:rPr>
              <w:drawing>
                <wp:inline distT="0" distB="0" distL="0" distR="0">
                  <wp:extent cx="2333625" cy="3371850"/>
                  <wp:effectExtent l="0" t="0" r="9525" b="0"/>
                  <wp:docPr id="12" name="Picture 12" descr="Image result for chet douglas, a separate peac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het douglas, a separate peace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5" w:type="dxa"/>
          </w:tcPr>
          <w:p w:rsidR="00975FDA" w:rsidRDefault="00975FDA">
            <w:pPr>
              <w:rPr>
                <w:sz w:val="36"/>
                <w:szCs w:val="36"/>
              </w:rPr>
            </w:pPr>
          </w:p>
        </w:tc>
      </w:tr>
    </w:tbl>
    <w:p w:rsidR="00192E84" w:rsidRPr="00343E87" w:rsidRDefault="00192E84">
      <w:pPr>
        <w:rPr>
          <w:sz w:val="36"/>
          <w:szCs w:val="36"/>
        </w:rPr>
      </w:pPr>
    </w:p>
    <w:sectPr w:rsidR="00192E84" w:rsidRPr="00343E87" w:rsidSect="00343E8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E87"/>
    <w:rsid w:val="00192E84"/>
    <w:rsid w:val="001A0101"/>
    <w:rsid w:val="00343E87"/>
    <w:rsid w:val="00964EB2"/>
    <w:rsid w:val="00975FDA"/>
    <w:rsid w:val="00D9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8C83DB-8F83-4A1A-867B-DE0A5C521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3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5F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F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1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4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79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57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54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751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730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527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491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219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0794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1689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3230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3274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7190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8865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://67.media.tumblr.com/fb2b6818e9e33f64847cb33c10b9be7d/tumblr_mi9orp29Ez1qckpgao4_250.gif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google.com/url?sa=i&amp;rct=j&amp;q=&amp;esrc=s&amp;source=images&amp;cd=&amp;ved=0ahUKEwifh8fXnpTPAhUG1CYKHROWCT0QjRwIBw&amp;url=http%3A%2F%2Fwww.rootsweb.ancestry.com%2F~txnavarr%2Fobituaries%2Fpg90394.htm&amp;bvm=bv.133178914,d.eWE&amp;psig=AFQjCNF6uoWPS46VkSMOaUwtAJ_dp6tjOA&amp;ust=1474127399751460" TargetMode="External"/><Relationship Id="rId20" Type="http://schemas.openxmlformats.org/officeDocument/2006/relationships/hyperlink" Target="http://www.google.com/url?sa=i&amp;rct=j&amp;q=&amp;esrc=s&amp;source=images&amp;cd=&amp;cad=rja&amp;uact=8&amp;ved=0ahUKEwiz47KeoJTPAhVEMyYKHZ4WAnoQjRwIBw&amp;url=http%3A%2F%2Fnypost.com%2F2016%2F08%2F13%2Fstaten-island-boy-takes-his-own-life-after-ripping-school-bullies-in-suicide-note%2F&amp;bvm=bv.133178914,bs.2,d.eWE&amp;psig=AFQjCNE8925R3c8lLIM-1KxzI7ZX75Ku_w&amp;ust=1474127821969553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ogle.com/url?sa=i&amp;rct=j&amp;q=&amp;esrc=s&amp;source=images&amp;cd=&amp;cad=rja&amp;uact=8&amp;ved=0ahUKEwjm0JrOj5TPAhVGQyYKHXQfA6wQjRwIBw&amp;url=http://paldusenglishwork.blogspot.com/&amp;bvm=bv.133053837,d.eWE&amp;psig=AFQjCNETZo05pFj_koPMx29m39RMbNG9Ug&amp;ust=1474123348363949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2.gif"/><Relationship Id="rId10" Type="http://schemas.openxmlformats.org/officeDocument/2006/relationships/hyperlink" Target="http://www.google.com/url?sa=i&amp;rct=j&amp;q=&amp;esrc=s&amp;source=images&amp;cd=&amp;cad=rja&amp;uact=8&amp;ved=0ahUKEwix5_eGnpTPAhUJLSYKHSjtCjcQjRwIBw&amp;url=http://buphotojournalism.smugmug.com/keyword/Rowing;rowing&amp;bvm=bv.133178914,bs.2,d.eWE&amp;psig=AFQjCNGW3-WL69XOUmx345h5n3ZkdR0PJA&amp;ust=1474127197981076" TargetMode="External"/><Relationship Id="rId19" Type="http://schemas.openxmlformats.org/officeDocument/2006/relationships/image" Target="media/image10.gif"/><Relationship Id="rId4" Type="http://schemas.openxmlformats.org/officeDocument/2006/relationships/hyperlink" Target="http://www.google.com/url?sa=i&amp;rct=j&amp;q=&amp;esrc=s&amp;source=images&amp;cd=&amp;cad=rja&amp;uact=8&amp;ved=0ahUKEwjNiZGYj5TPAhXHWSYKHfuvC4QQjRwIBw&amp;url=http://quotesgram.com/a-separate-peace-character-quotes/&amp;psig=AFQjCNHNhaetD74s8NVdY3Ye1kRVDSLdUg&amp;ust=1474123243360114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://www.google.com/url?sa=i&amp;rct=j&amp;q=&amp;esrc=s&amp;source=images&amp;cd=&amp;cad=rja&amp;uact=8&amp;ved=0ahUKEwjvts6JnZTPAhVELSYKHcaIAy8QjRwIBw&amp;url=http%3A%2F%2Fathletics.uwplatt.edu%2Fsports%2Fwrest%2Fcoaches%2Fphotogallery%2Findex&amp;bvm=bv.133178914,d.eWE&amp;psig=AFQjCNEpDrWbCC3Bjmv4s7gCUdvOSjVCVw&amp;ust=1474126973792566" TargetMode="External"/><Relationship Id="rId22" Type="http://schemas.openxmlformats.org/officeDocument/2006/relationships/hyperlink" Target="http://www.google.com/url?sa=i&amp;rct=j&amp;q=&amp;esrc=s&amp;source=images&amp;cd=&amp;cad=rja&amp;uact=8&amp;ved=0ahUKEwi9qLWQoZTPAhWM7yYKHSSvAjgQjRwIBw&amp;url=http%3A%2F%2Fwww.tumblr.com%2Ftagged%2Fa-separate--peace&amp;bvm=bv.133053837,d.eWE&amp;psig=AFQjCNFkxnMNlL3CBb2ozz9yIqQI742KOQ&amp;ust=147412805385752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6020FC7B</Template>
  <TotalTime>51</TotalTime>
  <Pages>7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 Spring Harbor Central School District</Company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Renart, Gary</dc:creator>
  <cp:keywords/>
  <dc:description/>
  <cp:lastModifiedBy>Renart, Gary</cp:lastModifiedBy>
  <cp:revision>3</cp:revision>
  <cp:lastPrinted>2016-09-16T16:03:00Z</cp:lastPrinted>
  <dcterms:created xsi:type="dcterms:W3CDTF">2016-09-16T14:38:00Z</dcterms:created>
  <dcterms:modified xsi:type="dcterms:W3CDTF">2016-09-16T16:10:00Z</dcterms:modified>
</cp:coreProperties>
</file>